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1C90B" w14:textId="746519D6" w:rsidR="00475912" w:rsidRDefault="0056338E" w:rsidP="004759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0"/>
          <w:szCs w:val="40"/>
          <w:lang w:val="en-US" w:eastAsia="en-US"/>
        </w:rPr>
      </w:pPr>
      <w:r>
        <w:rPr>
          <w:rFonts w:ascii="Arial" w:hAnsi="Arial" w:cs="Arial"/>
          <w:noProof/>
          <w:sz w:val="40"/>
          <w:szCs w:val="40"/>
          <w:lang w:val="en-US" w:eastAsia="en-US"/>
        </w:rPr>
        <w:drawing>
          <wp:inline distT="0" distB="0" distL="0" distR="0" wp14:anchorId="0D085CA5" wp14:editId="3F5DDA63">
            <wp:extent cx="923925" cy="914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19" cy="92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A5C60" w14:textId="77777777" w:rsidR="00475912" w:rsidRPr="006E573C" w:rsidRDefault="00475912" w:rsidP="004759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en-US" w:eastAsia="en-US"/>
        </w:rPr>
      </w:pPr>
    </w:p>
    <w:p w14:paraId="0D769D41" w14:textId="77777777" w:rsidR="00475912" w:rsidRPr="00E66875" w:rsidRDefault="00475912" w:rsidP="004759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val="en-US" w:eastAsia="en-US"/>
        </w:rPr>
      </w:pPr>
    </w:p>
    <w:p w14:paraId="3A1E501C" w14:textId="58851F31" w:rsidR="00B4767D" w:rsidRPr="00E02288" w:rsidRDefault="00B4767D" w:rsidP="00B476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36"/>
          <w:szCs w:val="36"/>
          <w:lang w:val="en-US" w:eastAsia="en-US"/>
        </w:rPr>
      </w:pPr>
      <w:r w:rsidRPr="00E02288">
        <w:rPr>
          <w:rFonts w:ascii="Arial" w:hAnsi="Arial" w:cs="Arial"/>
          <w:sz w:val="36"/>
          <w:szCs w:val="36"/>
          <w:lang w:val="en-US" w:eastAsia="en-US"/>
        </w:rPr>
        <w:t>VOLUNTEER APPLICATION</w:t>
      </w:r>
    </w:p>
    <w:p w14:paraId="060A90F7" w14:textId="5E68185D" w:rsidR="00B4767D" w:rsidRPr="006E573C" w:rsidRDefault="00B4767D" w:rsidP="00B476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lang w:val="en-US" w:eastAsia="en-US"/>
        </w:rPr>
      </w:pPr>
    </w:p>
    <w:p w14:paraId="5A7B904F" w14:textId="0FDAD6FC" w:rsidR="00B4767D" w:rsidRPr="00E02288" w:rsidRDefault="009E34CA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  <w:r w:rsidRPr="00E02288">
        <w:rPr>
          <w:rFonts w:ascii="Arial" w:hAnsi="Arial" w:cs="Arial"/>
          <w:lang w:val="en-US" w:eastAsia="en-US"/>
        </w:rPr>
        <w:t xml:space="preserve">Thank you for expressing an interest in volunteering at our school.  We </w:t>
      </w:r>
      <w:r w:rsidR="00B4767D" w:rsidRPr="00E02288">
        <w:rPr>
          <w:rFonts w:ascii="Arial" w:hAnsi="Arial" w:cs="Arial"/>
          <w:lang w:val="en-US" w:eastAsia="en-US"/>
        </w:rPr>
        <w:t>are always happy to accept help from volunteers in our school.  However, to ensure we are meeting our safeguarding criteria we must ask that you comply in the following requests:</w:t>
      </w:r>
    </w:p>
    <w:p w14:paraId="59763D1D" w14:textId="28136AE3" w:rsidR="006E573C" w:rsidRPr="00E02288" w:rsidRDefault="006E573C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</w:p>
    <w:p w14:paraId="3EAD1637" w14:textId="1E0DFE42" w:rsidR="00E02288" w:rsidRDefault="006E573C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  <w:r w:rsidRPr="00E02288">
        <w:rPr>
          <w:rFonts w:ascii="Arial" w:hAnsi="Arial" w:cs="Arial"/>
          <w:lang w:val="en-US" w:eastAsia="en-US"/>
        </w:rPr>
        <w:t>Your name……………………</w:t>
      </w:r>
      <w:r w:rsidR="009526BB" w:rsidRPr="00E02288">
        <w:rPr>
          <w:rFonts w:ascii="Arial" w:hAnsi="Arial" w:cs="Arial"/>
          <w:lang w:val="en-US" w:eastAsia="en-US"/>
        </w:rPr>
        <w:t>……</w:t>
      </w:r>
      <w:r w:rsidR="00E02288">
        <w:rPr>
          <w:rFonts w:ascii="Arial" w:hAnsi="Arial" w:cs="Arial"/>
          <w:lang w:val="en-US" w:eastAsia="en-US"/>
        </w:rPr>
        <w:t>………………………………………………</w:t>
      </w:r>
      <w:proofErr w:type="gramStart"/>
      <w:r w:rsidR="00E02288">
        <w:rPr>
          <w:rFonts w:ascii="Arial" w:hAnsi="Arial" w:cs="Arial"/>
          <w:lang w:val="en-US" w:eastAsia="en-US"/>
        </w:rPr>
        <w:t>…..</w:t>
      </w:r>
      <w:proofErr w:type="gramEnd"/>
      <w:r w:rsidR="009526BB" w:rsidRPr="00E02288">
        <w:rPr>
          <w:rFonts w:ascii="Arial" w:hAnsi="Arial" w:cs="Arial"/>
          <w:lang w:val="en-US" w:eastAsia="en-US"/>
        </w:rPr>
        <w:t>…</w:t>
      </w:r>
      <w:r w:rsidR="00E02288" w:rsidRPr="00E02288">
        <w:rPr>
          <w:rFonts w:ascii="Arial" w:hAnsi="Arial" w:cs="Arial"/>
          <w:lang w:val="en-US" w:eastAsia="en-US"/>
        </w:rPr>
        <w:t>……</w:t>
      </w:r>
    </w:p>
    <w:p w14:paraId="19DFDAAF" w14:textId="77777777" w:rsidR="00E02288" w:rsidRDefault="00E02288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</w:p>
    <w:p w14:paraId="0BF848C8" w14:textId="59579F37" w:rsidR="006E573C" w:rsidRPr="00E02288" w:rsidRDefault="00E02288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  <w:r w:rsidRPr="00E02288">
        <w:rPr>
          <w:rFonts w:ascii="Arial" w:hAnsi="Arial" w:cs="Arial"/>
          <w:lang w:val="en-US" w:eastAsia="en-US"/>
        </w:rPr>
        <w:t>Contact No………………………………</w:t>
      </w:r>
      <w:r>
        <w:rPr>
          <w:rFonts w:ascii="Arial" w:hAnsi="Arial" w:cs="Arial"/>
          <w:lang w:val="en-US" w:eastAsia="en-US"/>
        </w:rPr>
        <w:t>……………………………………………………</w:t>
      </w:r>
      <w:r w:rsidRPr="00E02288">
        <w:rPr>
          <w:rFonts w:ascii="Arial" w:hAnsi="Arial" w:cs="Arial"/>
          <w:lang w:val="en-US" w:eastAsia="en-US"/>
        </w:rPr>
        <w:t>.</w:t>
      </w:r>
    </w:p>
    <w:p w14:paraId="4CFE0DC0" w14:textId="49625657" w:rsidR="00B4767D" w:rsidRDefault="00B4767D" w:rsidP="00B476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0"/>
          <w:szCs w:val="40"/>
          <w:lang w:val="en-US" w:eastAsia="en-US"/>
        </w:rPr>
      </w:pPr>
    </w:p>
    <w:p w14:paraId="07E6D785" w14:textId="3A9C71B5" w:rsidR="00B4767D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 w:eastAsia="en-US"/>
        </w:rPr>
      </w:pPr>
      <w:r w:rsidRPr="00B4767D">
        <w:rPr>
          <w:rFonts w:ascii="Arial" w:hAnsi="Arial" w:cs="Arial"/>
          <w:sz w:val="28"/>
          <w:szCs w:val="28"/>
          <w:lang w:val="en-US" w:eastAsia="en-US"/>
        </w:rPr>
        <w:t xml:space="preserve">Please complete the boxes below with two references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B4767D" w14:paraId="0B9AADB8" w14:textId="77777777" w:rsidTr="00B4767D">
        <w:tc>
          <w:tcPr>
            <w:tcW w:w="2614" w:type="dxa"/>
          </w:tcPr>
          <w:p w14:paraId="74870BEF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Reference 1 Name</w:t>
            </w:r>
          </w:p>
          <w:p w14:paraId="1CB4FF3B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840A7AF" w14:textId="7BE1B3A0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</w:tc>
        <w:tc>
          <w:tcPr>
            <w:tcW w:w="2614" w:type="dxa"/>
          </w:tcPr>
          <w:p w14:paraId="7D59A807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Address</w:t>
            </w:r>
          </w:p>
          <w:p w14:paraId="781A04E8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118AEC6F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39451CB5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F027123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336DA490" w14:textId="64AAFEEB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</w:tc>
        <w:tc>
          <w:tcPr>
            <w:tcW w:w="2614" w:type="dxa"/>
          </w:tcPr>
          <w:p w14:paraId="104F06CD" w14:textId="400CFCEF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Email Address</w:t>
            </w:r>
          </w:p>
        </w:tc>
        <w:tc>
          <w:tcPr>
            <w:tcW w:w="2614" w:type="dxa"/>
          </w:tcPr>
          <w:p w14:paraId="42C49BD2" w14:textId="4AC67F3A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Telephone Number</w:t>
            </w:r>
          </w:p>
        </w:tc>
      </w:tr>
      <w:tr w:rsidR="00B4767D" w14:paraId="126144D7" w14:textId="77777777" w:rsidTr="00B4767D">
        <w:tc>
          <w:tcPr>
            <w:tcW w:w="2614" w:type="dxa"/>
          </w:tcPr>
          <w:p w14:paraId="13E8E6C3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Reference 2 Name</w:t>
            </w:r>
          </w:p>
          <w:p w14:paraId="61D7F225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48072AEF" w14:textId="68E98674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</w:tc>
        <w:tc>
          <w:tcPr>
            <w:tcW w:w="2614" w:type="dxa"/>
          </w:tcPr>
          <w:p w14:paraId="464C43E3" w14:textId="6E7DE05B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Address</w:t>
            </w:r>
          </w:p>
          <w:p w14:paraId="6A00BED0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C31BA67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3251B589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3830272" w14:textId="77777777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5606EA6A" w14:textId="6BBB178A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</w:tc>
        <w:tc>
          <w:tcPr>
            <w:tcW w:w="2614" w:type="dxa"/>
          </w:tcPr>
          <w:p w14:paraId="625BCB4F" w14:textId="1A076D6C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Email Address</w:t>
            </w:r>
          </w:p>
        </w:tc>
        <w:tc>
          <w:tcPr>
            <w:tcW w:w="2614" w:type="dxa"/>
          </w:tcPr>
          <w:p w14:paraId="769377A1" w14:textId="0C7AF8E4" w:rsidR="00B4767D" w:rsidRDefault="00B4767D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  <w:r>
              <w:rPr>
                <w:rFonts w:ascii="Arial" w:hAnsi="Arial" w:cs="Arial"/>
                <w:sz w:val="28"/>
                <w:szCs w:val="28"/>
                <w:lang w:val="en-US" w:eastAsia="en-US"/>
              </w:rPr>
              <w:t>Telephone Number</w:t>
            </w:r>
          </w:p>
        </w:tc>
      </w:tr>
    </w:tbl>
    <w:p w14:paraId="5A388EA5" w14:textId="77777777" w:rsidR="00B4767D" w:rsidRPr="00B4767D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 w:eastAsia="en-US"/>
        </w:rPr>
      </w:pPr>
    </w:p>
    <w:p w14:paraId="70E6A247" w14:textId="77777777" w:rsidR="00B4767D" w:rsidRPr="009526BB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  <w:r w:rsidRPr="009526BB">
        <w:rPr>
          <w:rFonts w:ascii="Arial" w:hAnsi="Arial" w:cs="Arial"/>
          <w:lang w:val="en-US" w:eastAsia="en-US"/>
        </w:rPr>
        <w:t xml:space="preserve">Please speak with Mrs Diane Ford in the office to arrange a DBS check.  </w:t>
      </w:r>
    </w:p>
    <w:p w14:paraId="38F327B3" w14:textId="77777777" w:rsidR="00B4767D" w:rsidRPr="009526BB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</w:p>
    <w:p w14:paraId="38C17F55" w14:textId="317ABE50" w:rsidR="00B4767D" w:rsidRPr="009526BB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  <w:r w:rsidRPr="009526BB">
        <w:rPr>
          <w:rFonts w:ascii="Arial" w:hAnsi="Arial" w:cs="Arial"/>
          <w:lang w:val="en-US" w:eastAsia="en-US"/>
        </w:rPr>
        <w:t>You will need at least 4 of the following:  Passport, Driving Licence, Birth Certificate, Marriage Certificate, National Insurance Number, Utility Bill with address on (not mobile telephone).</w:t>
      </w:r>
    </w:p>
    <w:p w14:paraId="4CE3BE1B" w14:textId="5800F0BE" w:rsidR="00B4767D" w:rsidRPr="009526BB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</w:p>
    <w:p w14:paraId="4A074575" w14:textId="3A505DBA" w:rsidR="009526BB" w:rsidRDefault="00B4767D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  <w:r w:rsidRPr="009526BB">
        <w:rPr>
          <w:rFonts w:ascii="Arial" w:hAnsi="Arial" w:cs="Arial"/>
          <w:lang w:val="en-US" w:eastAsia="en-US"/>
        </w:rPr>
        <w:t xml:space="preserve">You will also require an email address to </w:t>
      </w:r>
      <w:r w:rsidR="00E02288">
        <w:rPr>
          <w:rFonts w:ascii="Arial" w:hAnsi="Arial" w:cs="Arial"/>
          <w:lang w:val="en-US" w:eastAsia="en-US"/>
        </w:rPr>
        <w:t xml:space="preserve">be </w:t>
      </w:r>
      <w:r w:rsidRPr="009526BB">
        <w:rPr>
          <w:rFonts w:ascii="Arial" w:hAnsi="Arial" w:cs="Arial"/>
          <w:lang w:val="en-US" w:eastAsia="en-US"/>
        </w:rPr>
        <w:t>register</w:t>
      </w:r>
      <w:r w:rsidR="00E02288">
        <w:rPr>
          <w:rFonts w:ascii="Arial" w:hAnsi="Arial" w:cs="Arial"/>
          <w:lang w:val="en-US" w:eastAsia="en-US"/>
        </w:rPr>
        <w:t>ed</w:t>
      </w:r>
      <w:bookmarkStart w:id="0" w:name="_GoBack"/>
      <w:bookmarkEnd w:id="0"/>
      <w:r w:rsidRPr="009526BB">
        <w:rPr>
          <w:rFonts w:ascii="Arial" w:hAnsi="Arial" w:cs="Arial"/>
          <w:lang w:val="en-US" w:eastAsia="en-US"/>
        </w:rPr>
        <w:t xml:space="preserve"> on the system.</w:t>
      </w:r>
      <w:r w:rsidR="009526BB" w:rsidRPr="009526BB">
        <w:rPr>
          <w:rFonts w:ascii="Arial" w:hAnsi="Arial" w:cs="Arial"/>
          <w:lang w:val="en-US" w:eastAsia="en-US"/>
        </w:rPr>
        <w:t xml:space="preserve"> Please provide this </w:t>
      </w:r>
    </w:p>
    <w:p w14:paraId="6E789E1B" w14:textId="77777777" w:rsidR="009526BB" w:rsidRDefault="009526BB" w:rsidP="00B4767D">
      <w:pPr>
        <w:widowControl w:val="0"/>
        <w:autoSpaceDE w:val="0"/>
        <w:autoSpaceDN w:val="0"/>
        <w:adjustRightInd w:val="0"/>
        <w:rPr>
          <w:rFonts w:ascii="Arial" w:hAnsi="Arial" w:cs="Arial"/>
          <w:lang w:val="en-US" w:eastAsia="en-US"/>
        </w:rPr>
      </w:pPr>
    </w:p>
    <w:p w14:paraId="3720882F" w14:textId="140066E8" w:rsidR="00B4767D" w:rsidRDefault="009526BB" w:rsidP="00B4767D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 w:eastAsia="en-US"/>
        </w:rPr>
      </w:pPr>
      <w:r w:rsidRPr="009526BB">
        <w:rPr>
          <w:rFonts w:ascii="Arial" w:hAnsi="Arial" w:cs="Arial"/>
          <w:lang w:val="en-US" w:eastAsia="en-US"/>
        </w:rPr>
        <w:t>here</w:t>
      </w:r>
      <w:r>
        <w:rPr>
          <w:rFonts w:ascii="Arial" w:hAnsi="Arial" w:cs="Arial"/>
          <w:sz w:val="28"/>
          <w:szCs w:val="28"/>
          <w:lang w:val="en-US" w:eastAsia="en-US"/>
        </w:rPr>
        <w:t>……………………………………………………………………………………………</w:t>
      </w:r>
    </w:p>
    <w:p w14:paraId="54EC5E27" w14:textId="0AE4EBFB" w:rsidR="009E34CA" w:rsidRDefault="009E34CA" w:rsidP="00B4767D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 w:eastAsia="en-US"/>
        </w:rPr>
      </w:pPr>
    </w:p>
    <w:p w14:paraId="0B3DA3E6" w14:textId="7172947D" w:rsidR="009E34CA" w:rsidRDefault="009E34CA" w:rsidP="00B4767D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 w:eastAsia="en-US"/>
        </w:rPr>
      </w:pPr>
      <w:r>
        <w:rPr>
          <w:rFonts w:ascii="Arial" w:hAnsi="Arial" w:cs="Arial"/>
          <w:sz w:val="28"/>
          <w:szCs w:val="28"/>
          <w:lang w:val="en-US" w:eastAsia="en-US"/>
        </w:rPr>
        <w:t>Why would you like to volunteer/what can you offer 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E34CA" w14:paraId="48959870" w14:textId="77777777" w:rsidTr="009E34CA">
        <w:tc>
          <w:tcPr>
            <w:tcW w:w="10456" w:type="dxa"/>
          </w:tcPr>
          <w:p w14:paraId="300DB0B1" w14:textId="77777777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75D96C0D" w14:textId="77777777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447E13FD" w14:textId="43BEBD5B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77316C4" w14:textId="653D1FD0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74FA5AC2" w14:textId="4378A968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FD7DF2C" w14:textId="77777777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006F2A84" w14:textId="77777777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  <w:p w14:paraId="20F7416C" w14:textId="6799556D" w:rsidR="009E34CA" w:rsidRDefault="009E34CA" w:rsidP="00B476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lang w:val="en-US" w:eastAsia="en-US"/>
              </w:rPr>
            </w:pPr>
          </w:p>
        </w:tc>
      </w:tr>
    </w:tbl>
    <w:p w14:paraId="657678E2" w14:textId="77777777" w:rsidR="00093561" w:rsidRPr="00252B0B" w:rsidRDefault="00093561" w:rsidP="00252B0B"/>
    <w:sectPr w:rsidR="00093561" w:rsidRPr="00252B0B" w:rsidSect="009526BB">
      <w:footerReference w:type="default" r:id="rId8"/>
      <w:pgSz w:w="11906" w:h="16838"/>
      <w:pgMar w:top="170" w:right="720" w:bottom="17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EE248" w14:textId="77777777" w:rsidR="002C0081" w:rsidRDefault="002C0081">
      <w:r>
        <w:separator/>
      </w:r>
    </w:p>
  </w:endnote>
  <w:endnote w:type="continuationSeparator" w:id="0">
    <w:p w14:paraId="27D7C764" w14:textId="77777777" w:rsidR="002C0081" w:rsidRDefault="002C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A6BCE" w14:textId="77777777" w:rsidR="005715DD" w:rsidRDefault="00A114E8">
    <w:pPr>
      <w:pStyle w:val="Footer"/>
    </w:pPr>
    <w:r>
      <w:t xml:space="preserve">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FCA81" w14:textId="77777777" w:rsidR="002C0081" w:rsidRDefault="002C0081">
      <w:r>
        <w:separator/>
      </w:r>
    </w:p>
  </w:footnote>
  <w:footnote w:type="continuationSeparator" w:id="0">
    <w:p w14:paraId="500C4A99" w14:textId="77777777" w:rsidR="002C0081" w:rsidRDefault="002C0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72BCA"/>
    <w:multiLevelType w:val="hybridMultilevel"/>
    <w:tmpl w:val="597688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0C1D53"/>
    <w:multiLevelType w:val="hybridMultilevel"/>
    <w:tmpl w:val="E7B0C9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B567A"/>
    <w:multiLevelType w:val="hybridMultilevel"/>
    <w:tmpl w:val="8FE616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7B6695"/>
    <w:multiLevelType w:val="hybridMultilevel"/>
    <w:tmpl w:val="9C88A45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E61B6A"/>
    <w:multiLevelType w:val="multilevel"/>
    <w:tmpl w:val="BAD2971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0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042686E"/>
    <w:multiLevelType w:val="multilevel"/>
    <w:tmpl w:val="F62471CC"/>
    <w:lvl w:ilvl="0">
      <w:start w:val="3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40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6" w15:restartNumberingAfterBreak="0">
    <w:nsid w:val="10554B6D"/>
    <w:multiLevelType w:val="hybridMultilevel"/>
    <w:tmpl w:val="F37C691A"/>
    <w:lvl w:ilvl="0" w:tplc="A5C27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060C9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D26A5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B0C6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EA20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AD62C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5C25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EC3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920D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550B3"/>
    <w:multiLevelType w:val="hybridMultilevel"/>
    <w:tmpl w:val="2F9A8A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B0994"/>
    <w:multiLevelType w:val="hybridMultilevel"/>
    <w:tmpl w:val="1B1C8674"/>
    <w:lvl w:ilvl="0" w:tplc="FD6EEB9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80A9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B1042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F030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880F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F2278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FCAE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34C7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16B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A127A3"/>
    <w:multiLevelType w:val="multilevel"/>
    <w:tmpl w:val="B4E64E86"/>
    <w:lvl w:ilvl="0">
      <w:start w:val="3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50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0" w15:restartNumberingAfterBreak="0">
    <w:nsid w:val="2B42387D"/>
    <w:multiLevelType w:val="multilevel"/>
    <w:tmpl w:val="B9E29FD6"/>
    <w:lvl w:ilvl="0">
      <w:start w:val="3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40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1" w15:restartNumberingAfterBreak="0">
    <w:nsid w:val="38641750"/>
    <w:multiLevelType w:val="multilevel"/>
    <w:tmpl w:val="0E007B82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0"/>
      <w:numFmt w:val="decimal"/>
      <w:lvlText w:val="%1.%2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38BC4FB5"/>
    <w:multiLevelType w:val="hybridMultilevel"/>
    <w:tmpl w:val="9EAE0E40"/>
    <w:lvl w:ilvl="0" w:tplc="925EC41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39AD6430"/>
    <w:multiLevelType w:val="hybridMultilevel"/>
    <w:tmpl w:val="3072EF00"/>
    <w:lvl w:ilvl="0" w:tplc="D35612F8">
      <w:start w:val="4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34CC06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7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43F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ACD8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11006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92C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E480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95A85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47D99"/>
    <w:multiLevelType w:val="hybridMultilevel"/>
    <w:tmpl w:val="4596E448"/>
    <w:lvl w:ilvl="0" w:tplc="4B7AF9CA">
      <w:start w:val="1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3FF8946E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CD1AF4DC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327C24EA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853CCC3A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54FCD890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A7A62EF4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BC2A2F8A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15DE22B4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3D3F5FBD"/>
    <w:multiLevelType w:val="hybridMultilevel"/>
    <w:tmpl w:val="A0100CFA"/>
    <w:lvl w:ilvl="0" w:tplc="190AFABC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9266D4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73E9D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965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4EE7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51C52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005A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783E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D126C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E23B6"/>
    <w:multiLevelType w:val="multilevel"/>
    <w:tmpl w:val="54E8B93E"/>
    <w:lvl w:ilvl="0">
      <w:start w:val="3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40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7" w15:restartNumberingAfterBreak="0">
    <w:nsid w:val="488268B8"/>
    <w:multiLevelType w:val="hybridMultilevel"/>
    <w:tmpl w:val="2A4C285A"/>
    <w:lvl w:ilvl="0" w:tplc="2804AB5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B6CAA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31CD9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F857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94C6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A264D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00B6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9EA5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B8BC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14CE7"/>
    <w:multiLevelType w:val="hybridMultilevel"/>
    <w:tmpl w:val="D97ACE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B3376"/>
    <w:multiLevelType w:val="hybridMultilevel"/>
    <w:tmpl w:val="4FEC62C4"/>
    <w:lvl w:ilvl="0" w:tplc="872897C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71402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A66F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9843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8E48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EC68F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A88E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2EC3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C010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116BC3"/>
    <w:multiLevelType w:val="hybridMultilevel"/>
    <w:tmpl w:val="D60295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A79E8"/>
    <w:multiLevelType w:val="hybridMultilevel"/>
    <w:tmpl w:val="39B08E4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E5604D"/>
    <w:multiLevelType w:val="multilevel"/>
    <w:tmpl w:val="50B484E6"/>
    <w:lvl w:ilvl="0">
      <w:start w:val="4"/>
      <w:numFmt w:val="decimal"/>
      <w:lvlText w:val="%1.0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5040"/>
        </w:tabs>
        <w:ind w:left="5040" w:hanging="4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0"/>
        </w:tabs>
        <w:ind w:left="648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0"/>
        </w:tabs>
        <w:ind w:left="720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20"/>
        </w:tabs>
        <w:ind w:left="79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640"/>
        </w:tabs>
        <w:ind w:left="864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4320"/>
      </w:pPr>
      <w:rPr>
        <w:rFonts w:hint="default"/>
      </w:rPr>
    </w:lvl>
  </w:abstractNum>
  <w:abstractNum w:abstractNumId="23" w15:restartNumberingAfterBreak="0">
    <w:nsid w:val="693F5384"/>
    <w:multiLevelType w:val="hybridMultilevel"/>
    <w:tmpl w:val="F0605C96"/>
    <w:lvl w:ilvl="0" w:tplc="E87426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3B2E9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2E79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74A8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628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6A8C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B2B1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9657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462DB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174DE"/>
    <w:multiLevelType w:val="hybridMultilevel"/>
    <w:tmpl w:val="8B0E3132"/>
    <w:lvl w:ilvl="0" w:tplc="777C68C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98FA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6A29D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428B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2C6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CAE0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68C6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3874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16088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E248C4"/>
    <w:multiLevelType w:val="hybridMultilevel"/>
    <w:tmpl w:val="5FE0A98C"/>
    <w:lvl w:ilvl="0" w:tplc="1A50DA5A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7AB8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89282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3209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9E14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1B8C3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F029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265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0B8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B7E94"/>
    <w:multiLevelType w:val="hybridMultilevel"/>
    <w:tmpl w:val="840E94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B527773"/>
    <w:multiLevelType w:val="hybridMultilevel"/>
    <w:tmpl w:val="99D055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8721E"/>
    <w:multiLevelType w:val="hybridMultilevel"/>
    <w:tmpl w:val="694CFE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4A07EA"/>
    <w:multiLevelType w:val="hybridMultilevel"/>
    <w:tmpl w:val="7F206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665059"/>
    <w:multiLevelType w:val="hybridMultilevel"/>
    <w:tmpl w:val="7B60A5F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BE6BB9"/>
    <w:multiLevelType w:val="hybridMultilevel"/>
    <w:tmpl w:val="AE162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19"/>
  </w:num>
  <w:num w:numId="5">
    <w:abstractNumId w:val="17"/>
  </w:num>
  <w:num w:numId="6">
    <w:abstractNumId w:val="25"/>
  </w:num>
  <w:num w:numId="7">
    <w:abstractNumId w:val="15"/>
  </w:num>
  <w:num w:numId="8">
    <w:abstractNumId w:val="10"/>
  </w:num>
  <w:num w:numId="9">
    <w:abstractNumId w:val="8"/>
  </w:num>
  <w:num w:numId="10">
    <w:abstractNumId w:val="24"/>
  </w:num>
  <w:num w:numId="11">
    <w:abstractNumId w:val="5"/>
  </w:num>
  <w:num w:numId="12">
    <w:abstractNumId w:val="9"/>
  </w:num>
  <w:num w:numId="13">
    <w:abstractNumId w:val="22"/>
  </w:num>
  <w:num w:numId="14">
    <w:abstractNumId w:val="23"/>
  </w:num>
  <w:num w:numId="15">
    <w:abstractNumId w:val="16"/>
  </w:num>
  <w:num w:numId="16">
    <w:abstractNumId w:val="4"/>
  </w:num>
  <w:num w:numId="17">
    <w:abstractNumId w:val="11"/>
  </w:num>
  <w:num w:numId="18">
    <w:abstractNumId w:val="12"/>
  </w:num>
  <w:num w:numId="19">
    <w:abstractNumId w:val="3"/>
  </w:num>
  <w:num w:numId="20">
    <w:abstractNumId w:val="28"/>
  </w:num>
  <w:num w:numId="21">
    <w:abstractNumId w:val="20"/>
  </w:num>
  <w:num w:numId="22">
    <w:abstractNumId w:val="1"/>
  </w:num>
  <w:num w:numId="23">
    <w:abstractNumId w:val="21"/>
  </w:num>
  <w:num w:numId="24">
    <w:abstractNumId w:val="18"/>
  </w:num>
  <w:num w:numId="25">
    <w:abstractNumId w:val="7"/>
  </w:num>
  <w:num w:numId="26">
    <w:abstractNumId w:val="29"/>
  </w:num>
  <w:num w:numId="27">
    <w:abstractNumId w:val="31"/>
  </w:num>
  <w:num w:numId="28">
    <w:abstractNumId w:val="30"/>
  </w:num>
  <w:num w:numId="29">
    <w:abstractNumId w:val="27"/>
  </w:num>
  <w:num w:numId="30">
    <w:abstractNumId w:val="0"/>
  </w:num>
  <w:num w:numId="31">
    <w:abstractNumId w:val="2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81"/>
    <w:rsid w:val="000029FA"/>
    <w:rsid w:val="00025EF1"/>
    <w:rsid w:val="00031DF1"/>
    <w:rsid w:val="00042C1D"/>
    <w:rsid w:val="000712A6"/>
    <w:rsid w:val="00093561"/>
    <w:rsid w:val="000E5744"/>
    <w:rsid w:val="000E6F8C"/>
    <w:rsid w:val="0010353A"/>
    <w:rsid w:val="0010370E"/>
    <w:rsid w:val="00123B54"/>
    <w:rsid w:val="00144A09"/>
    <w:rsid w:val="00145229"/>
    <w:rsid w:val="001561B9"/>
    <w:rsid w:val="0016407E"/>
    <w:rsid w:val="00176E93"/>
    <w:rsid w:val="001B147E"/>
    <w:rsid w:val="001C3202"/>
    <w:rsid w:val="001C5DB5"/>
    <w:rsid w:val="001D0071"/>
    <w:rsid w:val="001E2B40"/>
    <w:rsid w:val="00214011"/>
    <w:rsid w:val="0022330A"/>
    <w:rsid w:val="00252B0B"/>
    <w:rsid w:val="00253F04"/>
    <w:rsid w:val="00263E6F"/>
    <w:rsid w:val="00267547"/>
    <w:rsid w:val="00275807"/>
    <w:rsid w:val="00276873"/>
    <w:rsid w:val="002C0081"/>
    <w:rsid w:val="002E1F4F"/>
    <w:rsid w:val="00305C8A"/>
    <w:rsid w:val="00354214"/>
    <w:rsid w:val="003607F6"/>
    <w:rsid w:val="003B0E94"/>
    <w:rsid w:val="003C1595"/>
    <w:rsid w:val="003D71FF"/>
    <w:rsid w:val="003D73B3"/>
    <w:rsid w:val="003E45C9"/>
    <w:rsid w:val="003F18CF"/>
    <w:rsid w:val="00405DCB"/>
    <w:rsid w:val="004111BC"/>
    <w:rsid w:val="00415BFA"/>
    <w:rsid w:val="0042289B"/>
    <w:rsid w:val="00424826"/>
    <w:rsid w:val="0042649B"/>
    <w:rsid w:val="00432620"/>
    <w:rsid w:val="00444224"/>
    <w:rsid w:val="00461330"/>
    <w:rsid w:val="004628EC"/>
    <w:rsid w:val="00475912"/>
    <w:rsid w:val="004A0585"/>
    <w:rsid w:val="004A1905"/>
    <w:rsid w:val="004A671B"/>
    <w:rsid w:val="004C30BD"/>
    <w:rsid w:val="004C70DB"/>
    <w:rsid w:val="004C7BBA"/>
    <w:rsid w:val="004E1BBA"/>
    <w:rsid w:val="004E581B"/>
    <w:rsid w:val="004F4ECA"/>
    <w:rsid w:val="00502A8B"/>
    <w:rsid w:val="005176A2"/>
    <w:rsid w:val="005176AD"/>
    <w:rsid w:val="00517AF0"/>
    <w:rsid w:val="00523F85"/>
    <w:rsid w:val="0056338E"/>
    <w:rsid w:val="005715DD"/>
    <w:rsid w:val="00580DF4"/>
    <w:rsid w:val="005823E6"/>
    <w:rsid w:val="005B596B"/>
    <w:rsid w:val="005C61D7"/>
    <w:rsid w:val="005D7654"/>
    <w:rsid w:val="00623621"/>
    <w:rsid w:val="0062774C"/>
    <w:rsid w:val="0062795F"/>
    <w:rsid w:val="006409D1"/>
    <w:rsid w:val="00646BBA"/>
    <w:rsid w:val="00647F55"/>
    <w:rsid w:val="006518E6"/>
    <w:rsid w:val="00681A15"/>
    <w:rsid w:val="00684371"/>
    <w:rsid w:val="006A2413"/>
    <w:rsid w:val="006B0003"/>
    <w:rsid w:val="006C2C22"/>
    <w:rsid w:val="006C620E"/>
    <w:rsid w:val="006D1708"/>
    <w:rsid w:val="006D7420"/>
    <w:rsid w:val="006D74B8"/>
    <w:rsid w:val="006E46A1"/>
    <w:rsid w:val="006E573C"/>
    <w:rsid w:val="007266DC"/>
    <w:rsid w:val="007345DA"/>
    <w:rsid w:val="007640D2"/>
    <w:rsid w:val="00764FB7"/>
    <w:rsid w:val="00794914"/>
    <w:rsid w:val="007B727E"/>
    <w:rsid w:val="007C0001"/>
    <w:rsid w:val="007C2F68"/>
    <w:rsid w:val="007D1CAE"/>
    <w:rsid w:val="007E13EA"/>
    <w:rsid w:val="007E4845"/>
    <w:rsid w:val="007F435E"/>
    <w:rsid w:val="0083113A"/>
    <w:rsid w:val="008520F9"/>
    <w:rsid w:val="0086041D"/>
    <w:rsid w:val="00875757"/>
    <w:rsid w:val="008776E5"/>
    <w:rsid w:val="00881A30"/>
    <w:rsid w:val="008A125D"/>
    <w:rsid w:val="008C50E4"/>
    <w:rsid w:val="008D3E1F"/>
    <w:rsid w:val="008D6DA0"/>
    <w:rsid w:val="008F7208"/>
    <w:rsid w:val="0091626A"/>
    <w:rsid w:val="009331ED"/>
    <w:rsid w:val="00941295"/>
    <w:rsid w:val="0094471F"/>
    <w:rsid w:val="00944DEC"/>
    <w:rsid w:val="009526BB"/>
    <w:rsid w:val="00965C56"/>
    <w:rsid w:val="009661B0"/>
    <w:rsid w:val="009704C2"/>
    <w:rsid w:val="00976092"/>
    <w:rsid w:val="00980CCE"/>
    <w:rsid w:val="009C6A97"/>
    <w:rsid w:val="009D1F73"/>
    <w:rsid w:val="009E34CA"/>
    <w:rsid w:val="009F514D"/>
    <w:rsid w:val="009F7D8D"/>
    <w:rsid w:val="00A0382F"/>
    <w:rsid w:val="00A06491"/>
    <w:rsid w:val="00A114E8"/>
    <w:rsid w:val="00A14452"/>
    <w:rsid w:val="00A306B3"/>
    <w:rsid w:val="00A358E6"/>
    <w:rsid w:val="00A370F4"/>
    <w:rsid w:val="00A3725A"/>
    <w:rsid w:val="00A620D1"/>
    <w:rsid w:val="00A73713"/>
    <w:rsid w:val="00A77B71"/>
    <w:rsid w:val="00A91361"/>
    <w:rsid w:val="00A9735F"/>
    <w:rsid w:val="00AB3D8B"/>
    <w:rsid w:val="00AB50D5"/>
    <w:rsid w:val="00AD21E2"/>
    <w:rsid w:val="00AE5E92"/>
    <w:rsid w:val="00AF1CF2"/>
    <w:rsid w:val="00AF3A46"/>
    <w:rsid w:val="00AF5605"/>
    <w:rsid w:val="00B10342"/>
    <w:rsid w:val="00B14DF9"/>
    <w:rsid w:val="00B17660"/>
    <w:rsid w:val="00B37ABE"/>
    <w:rsid w:val="00B4767D"/>
    <w:rsid w:val="00B65493"/>
    <w:rsid w:val="00B83F0E"/>
    <w:rsid w:val="00B93CA4"/>
    <w:rsid w:val="00B9635F"/>
    <w:rsid w:val="00BA025A"/>
    <w:rsid w:val="00BD5BEE"/>
    <w:rsid w:val="00BD71AF"/>
    <w:rsid w:val="00BE0E46"/>
    <w:rsid w:val="00BE733F"/>
    <w:rsid w:val="00C02B98"/>
    <w:rsid w:val="00C112B6"/>
    <w:rsid w:val="00C20FC7"/>
    <w:rsid w:val="00C23047"/>
    <w:rsid w:val="00C31941"/>
    <w:rsid w:val="00C44663"/>
    <w:rsid w:val="00C5476E"/>
    <w:rsid w:val="00C846EE"/>
    <w:rsid w:val="00C856B5"/>
    <w:rsid w:val="00C86882"/>
    <w:rsid w:val="00CA723E"/>
    <w:rsid w:val="00CA7D06"/>
    <w:rsid w:val="00CB0F2D"/>
    <w:rsid w:val="00CB5DAE"/>
    <w:rsid w:val="00CC0A96"/>
    <w:rsid w:val="00CD7573"/>
    <w:rsid w:val="00CE34B5"/>
    <w:rsid w:val="00CF674C"/>
    <w:rsid w:val="00CF7051"/>
    <w:rsid w:val="00D05431"/>
    <w:rsid w:val="00D234C4"/>
    <w:rsid w:val="00D61B52"/>
    <w:rsid w:val="00D64CB2"/>
    <w:rsid w:val="00D80810"/>
    <w:rsid w:val="00DB2745"/>
    <w:rsid w:val="00DC76A7"/>
    <w:rsid w:val="00DD4959"/>
    <w:rsid w:val="00DE4C15"/>
    <w:rsid w:val="00DF7B81"/>
    <w:rsid w:val="00E02288"/>
    <w:rsid w:val="00E12A0F"/>
    <w:rsid w:val="00E4182B"/>
    <w:rsid w:val="00E66875"/>
    <w:rsid w:val="00E96A6E"/>
    <w:rsid w:val="00EA68EB"/>
    <w:rsid w:val="00EA7749"/>
    <w:rsid w:val="00EA7C14"/>
    <w:rsid w:val="00EB5C54"/>
    <w:rsid w:val="00EB6941"/>
    <w:rsid w:val="00EC1E74"/>
    <w:rsid w:val="00EC5B59"/>
    <w:rsid w:val="00EF118F"/>
    <w:rsid w:val="00F045F0"/>
    <w:rsid w:val="00F378F0"/>
    <w:rsid w:val="00F4109B"/>
    <w:rsid w:val="00F54025"/>
    <w:rsid w:val="00F63FBC"/>
    <w:rsid w:val="00F66D25"/>
    <w:rsid w:val="00F7342A"/>
    <w:rsid w:val="00F7343E"/>
    <w:rsid w:val="00F840F3"/>
    <w:rsid w:val="00F97F5A"/>
    <w:rsid w:val="00FB04EF"/>
    <w:rsid w:val="00FC1B0A"/>
    <w:rsid w:val="00FC39FD"/>
    <w:rsid w:val="00FE353F"/>
    <w:rsid w:val="00FF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50D7FB24"/>
  <w15:chartTrackingRefBased/>
  <w15:docId w15:val="{F4F1BE79-E172-464F-8D92-2C4563A5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color w:val="0000FF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sid w:val="00A9735F"/>
    <w:rPr>
      <w:rFonts w:ascii="Comic Sans MS" w:hAnsi="Comic Sans MS"/>
      <w:sz w:val="22"/>
      <w:lang w:eastAsia="en-US"/>
    </w:rPr>
  </w:style>
  <w:style w:type="paragraph" w:styleId="Header">
    <w:name w:val="header"/>
    <w:basedOn w:val="Normal"/>
    <w:rsid w:val="001C320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C320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C3202"/>
  </w:style>
  <w:style w:type="table" w:styleId="TableGrid">
    <w:name w:val="Table Grid"/>
    <w:basedOn w:val="TableNormal"/>
    <w:rsid w:val="00156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704C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704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990401">
      <w:bodyDiv w:val="1"/>
      <w:marLeft w:val="0"/>
      <w:marRight w:val="0"/>
      <w:marTop w:val="0"/>
      <w:marBottom w:val="0"/>
      <w:divBdr>
        <w:top w:val="single" w:sz="2" w:space="8" w:color="666666"/>
        <w:left w:val="single" w:sz="2" w:space="8" w:color="666666"/>
        <w:bottom w:val="single" w:sz="48" w:space="8" w:color="666666"/>
        <w:right w:val="single" w:sz="48" w:space="8" w:color="666666"/>
      </w:divBdr>
    </w:div>
    <w:div w:id="19491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dmin's%20Documents\Adverts\Mch%202015%20Teacher%20advert%20for%20websi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Mch 2015 Teacher advert for website</Template>
  <TotalTime>9</TotalTime>
  <Pages>1</Pages>
  <Words>141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  RIDING  OF  YORKSHIRE  COUNCIL</vt:lpstr>
    </vt:vector>
  </TitlesOfParts>
  <Company>School</Company>
  <LinksUpToDate>false</LinksUpToDate>
  <CharactersWithSpaces>1023</CharactersWithSpaces>
  <SharedDoc>false</SharedDoc>
  <HLinks>
    <vt:vector size="12" baseType="variant">
      <vt:variant>
        <vt:i4>4194361</vt:i4>
      </vt:variant>
      <vt:variant>
        <vt:i4>3</vt:i4>
      </vt:variant>
      <vt:variant>
        <vt:i4>0</vt:i4>
      </vt:variant>
      <vt:variant>
        <vt:i4>5</vt:i4>
      </vt:variant>
      <vt:variant>
        <vt:lpwstr>mailto:snaith.head.primary@eastriding.gov.uk</vt:lpwstr>
      </vt:variant>
      <vt:variant>
        <vt:lpwstr/>
      </vt:variant>
      <vt:variant>
        <vt:i4>1966155</vt:i4>
      </vt:variant>
      <vt:variant>
        <vt:i4>0</vt:i4>
      </vt:variant>
      <vt:variant>
        <vt:i4>0</vt:i4>
      </vt:variant>
      <vt:variant>
        <vt:i4>5</vt:i4>
      </vt:variant>
      <vt:variant>
        <vt:lpwstr>http://www.snaithprimary.org.uk/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  RIDING  OF  YORKSHIRE  COUNCIL</dc:title>
  <dc:subject/>
  <dc:creator>Mrs Ford</dc:creator>
  <cp:keywords/>
  <cp:lastModifiedBy>Mrs Ford</cp:lastModifiedBy>
  <cp:revision>6</cp:revision>
  <cp:lastPrinted>2023-09-15T13:27:00Z</cp:lastPrinted>
  <dcterms:created xsi:type="dcterms:W3CDTF">2023-09-19T09:12:00Z</dcterms:created>
  <dcterms:modified xsi:type="dcterms:W3CDTF">2024-02-01T14:48:00Z</dcterms:modified>
</cp:coreProperties>
</file>